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Тема:</w:t>
      </w:r>
      <w:r>
        <w:rPr>
          <w:sz w:val="28"/>
          <w:szCs w:val="28"/>
          <w:lang w:val="uk-UA"/>
        </w:rPr>
        <w:t xml:space="preserve"> Віднімання натуральних чисел. Компоненти віднімання. Віднімання суми від числа і числа від суми.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Мета: </w:t>
      </w:r>
      <w:r>
        <w:rPr>
          <w:sz w:val="28"/>
          <w:szCs w:val="28"/>
          <w:lang w:val="uk-UA"/>
        </w:rPr>
        <w:t xml:space="preserve"> поняття дії віднімання; сформувати поняття компонентів віднімання, застосування  властивостей віднімання до розв</w:t>
      </w:r>
      <w:r w:rsidRPr="00FD34E0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язування вправ. Розвивати логічне мислення, увагу. Виховувати допитливість, інтерес до математики.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 w:rsidRPr="00FD34E0">
        <w:rPr>
          <w:b/>
          <w:sz w:val="28"/>
          <w:szCs w:val="28"/>
          <w:lang w:val="uk-UA"/>
        </w:rPr>
        <w:t>Обладнання</w:t>
      </w:r>
      <w:r>
        <w:rPr>
          <w:b/>
          <w:sz w:val="28"/>
          <w:szCs w:val="28"/>
          <w:lang w:val="uk-UA"/>
        </w:rPr>
        <w:t xml:space="preserve"> : </w:t>
      </w:r>
      <w:r>
        <w:rPr>
          <w:sz w:val="28"/>
          <w:szCs w:val="28"/>
          <w:lang w:val="uk-UA"/>
        </w:rPr>
        <w:t>мультимедійний комплекс.</w:t>
      </w:r>
    </w:p>
    <w:p w:rsidR="00F51CFE" w:rsidRDefault="00F51CFE" w:rsidP="000A7A74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Хід уроку</w:t>
      </w:r>
    </w:p>
    <w:p w:rsidR="00F51CFE" w:rsidRDefault="00F51CFE" w:rsidP="000A7A74">
      <w:pPr>
        <w:spacing w:line="360" w:lineRule="auto"/>
        <w:jc w:val="both"/>
        <w:rPr>
          <w:b/>
          <w:sz w:val="28"/>
          <w:szCs w:val="28"/>
          <w:lang w:val="uk-UA"/>
        </w:rPr>
      </w:pPr>
      <w:smartTag w:uri="urn:schemas-microsoft-com:office:smarttags" w:element="place">
        <w:r w:rsidRPr="00A54EA4">
          <w:rPr>
            <w:b/>
            <w:sz w:val="28"/>
            <w:szCs w:val="28"/>
            <w:lang w:val="en-US"/>
          </w:rPr>
          <w:t>I</w:t>
        </w:r>
        <w:r>
          <w:rPr>
            <w:b/>
            <w:sz w:val="28"/>
            <w:szCs w:val="28"/>
            <w:lang w:val="uk-UA"/>
          </w:rPr>
          <w:t>.</w:t>
        </w:r>
      </w:smartTag>
      <w:r w:rsidRPr="00A54EA4">
        <w:rPr>
          <w:b/>
          <w:sz w:val="28"/>
          <w:szCs w:val="28"/>
          <w:lang w:val="uk-UA"/>
        </w:rPr>
        <w:t xml:space="preserve">  Орган</w:t>
      </w:r>
      <w:r>
        <w:rPr>
          <w:b/>
          <w:sz w:val="28"/>
          <w:szCs w:val="28"/>
          <w:lang w:val="uk-UA"/>
        </w:rPr>
        <w:t>і</w:t>
      </w:r>
      <w:r w:rsidRPr="00A54EA4">
        <w:rPr>
          <w:b/>
          <w:sz w:val="28"/>
          <w:szCs w:val="28"/>
          <w:lang w:val="uk-UA"/>
        </w:rPr>
        <w:t>зац</w:t>
      </w:r>
      <w:r>
        <w:rPr>
          <w:b/>
          <w:sz w:val="28"/>
          <w:szCs w:val="28"/>
          <w:lang w:val="uk-UA"/>
        </w:rPr>
        <w:t>і</w:t>
      </w:r>
      <w:r w:rsidRPr="00A54EA4">
        <w:rPr>
          <w:b/>
          <w:sz w:val="28"/>
          <w:szCs w:val="28"/>
          <w:lang w:val="uk-UA"/>
        </w:rPr>
        <w:t>йний етап</w:t>
      </w:r>
      <w:r>
        <w:rPr>
          <w:b/>
          <w:sz w:val="28"/>
          <w:szCs w:val="28"/>
          <w:lang w:val="uk-UA"/>
        </w:rPr>
        <w:t xml:space="preserve">. </w:t>
      </w:r>
    </w:p>
    <w:p w:rsidR="00F51CFE" w:rsidRPr="00A54EA4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(С</w:t>
      </w:r>
      <w:r w:rsidRPr="00A54EA4">
        <w:rPr>
          <w:sz w:val="28"/>
          <w:szCs w:val="28"/>
          <w:lang w:val="uk-UA"/>
        </w:rPr>
        <w:t>лайд 1)</w:t>
      </w:r>
    </w:p>
    <w:p w:rsidR="00F51CFE" w:rsidRDefault="00F51CFE" w:rsidP="000A7A74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  <w:lang w:val="uk-UA"/>
        </w:rPr>
        <w:t>.</w:t>
      </w:r>
      <w:r w:rsidRPr="00A54EA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Перевірка домашнього завдання.</w:t>
      </w:r>
    </w:p>
    <w:p w:rsidR="00F51CFE" w:rsidRPr="000A7A74" w:rsidRDefault="00F51CFE" w:rsidP="000A7A74">
      <w:pPr>
        <w:spacing w:line="360" w:lineRule="auto"/>
        <w:jc w:val="both"/>
        <w:rPr>
          <w:sz w:val="28"/>
          <w:szCs w:val="28"/>
        </w:rPr>
      </w:pPr>
      <w:r w:rsidRPr="00A54EA4">
        <w:rPr>
          <w:sz w:val="28"/>
          <w:szCs w:val="28"/>
          <w:lang w:val="uk-UA"/>
        </w:rPr>
        <w:t xml:space="preserve">Фронтальна бесіда по темі: </w:t>
      </w:r>
      <w:r w:rsidRPr="00A54EA4">
        <w:rPr>
          <w:sz w:val="28"/>
          <w:szCs w:val="28"/>
        </w:rPr>
        <w:t xml:space="preserve">“ </w:t>
      </w:r>
      <w:r w:rsidRPr="00A54EA4">
        <w:rPr>
          <w:sz w:val="28"/>
          <w:szCs w:val="28"/>
          <w:lang w:val="uk-UA"/>
        </w:rPr>
        <w:t>Додавання і властивості додавання</w:t>
      </w:r>
      <w:r>
        <w:rPr>
          <w:sz w:val="28"/>
          <w:szCs w:val="28"/>
          <w:lang w:val="uk-UA"/>
        </w:rPr>
        <w:t>.</w:t>
      </w:r>
      <w:r w:rsidRPr="00A54EA4">
        <w:rPr>
          <w:sz w:val="28"/>
          <w:szCs w:val="28"/>
        </w:rPr>
        <w:t>”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Слайд 2 )</w:t>
      </w:r>
    </w:p>
    <w:p w:rsidR="00F51CFE" w:rsidRDefault="00F51CFE" w:rsidP="000A7A74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uk-UA"/>
        </w:rPr>
        <w:t>ІІ.</w:t>
      </w:r>
      <w:r w:rsidRPr="00A54E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Вивчення нового матеріалу</w:t>
      </w:r>
    </w:p>
    <w:p w:rsidR="00F51CFE" w:rsidRPr="000A7A74" w:rsidRDefault="00F51CFE" w:rsidP="000A7A74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0A7A74">
        <w:rPr>
          <w:i/>
          <w:sz w:val="28"/>
          <w:szCs w:val="28"/>
          <w:lang w:val="uk-UA"/>
        </w:rPr>
        <w:t>1. Компоненти дії віднімання.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Приклад:  26 – 15 = 11 (Слайд 3)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Зауважую, що словом різниця позначають два поняття: одне число і вираз. В даному випадку різницею є число 11 і різницею є вираз 26 – 15 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Показую запис у буквеному вигляді :  а –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uk-UA"/>
        </w:rPr>
        <w:t xml:space="preserve"> = с. (Слайд 4).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Приклади на віднімання (Слайд 5).</w:t>
      </w:r>
    </w:p>
    <w:p w:rsidR="00F51CFE" w:rsidRPr="000A7A74" w:rsidRDefault="00F51CFE" w:rsidP="000A7A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Що означає від числа а відняти число</w:t>
      </w:r>
      <w:r w:rsidRPr="001B475F">
        <w:rPr>
          <w:sz w:val="28"/>
          <w:szCs w:val="28"/>
        </w:rPr>
        <w:t xml:space="preserve"> </w:t>
      </w:r>
      <w:r w:rsidRPr="001B475F">
        <w:rPr>
          <w:sz w:val="28"/>
          <w:szCs w:val="28"/>
          <w:lang w:val="en-US"/>
        </w:rPr>
        <w:t>b</w:t>
      </w:r>
      <w:r>
        <w:rPr>
          <w:sz w:val="28"/>
          <w:szCs w:val="28"/>
          <w:lang w:val="uk-UA"/>
        </w:rPr>
        <w:t>?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Приклад : 1) Що означає від 10  відняти 2?  (Означає знайти таке число, яке в сумі з числом 2, дає число 10.) 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Від числа 23 відняти 13?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Від числа а відняти 15? (Яким має бути а, щоб від нього можна було б відняти 15?).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4) Що означає від а відняти </w:t>
      </w:r>
      <w:r w:rsidRPr="001B475F">
        <w:rPr>
          <w:sz w:val="28"/>
          <w:szCs w:val="28"/>
          <w:lang w:val="en-US"/>
        </w:rPr>
        <w:t>b</w:t>
      </w:r>
      <w:r>
        <w:rPr>
          <w:sz w:val="28"/>
          <w:szCs w:val="28"/>
          <w:lang w:val="uk-UA"/>
        </w:rPr>
        <w:t xml:space="preserve">? (Відняти від числа а, число </w:t>
      </w:r>
      <w:r w:rsidRPr="001B475F">
        <w:rPr>
          <w:sz w:val="28"/>
          <w:szCs w:val="28"/>
          <w:lang w:val="en-US"/>
        </w:rPr>
        <w:t>b</w:t>
      </w:r>
      <w:r>
        <w:rPr>
          <w:sz w:val="28"/>
          <w:szCs w:val="28"/>
          <w:lang w:val="uk-UA"/>
        </w:rPr>
        <w:t xml:space="preserve"> – означає знайти таке число х, яке в сумі з </w:t>
      </w:r>
      <w:r w:rsidRPr="001B475F">
        <w:rPr>
          <w:sz w:val="28"/>
          <w:szCs w:val="28"/>
          <w:lang w:val="en-US"/>
        </w:rPr>
        <w:t>b</w:t>
      </w:r>
      <w:r>
        <w:rPr>
          <w:sz w:val="28"/>
          <w:szCs w:val="28"/>
          <w:lang w:val="uk-UA"/>
        </w:rPr>
        <w:t>, дає а).</w:t>
      </w:r>
    </w:p>
    <w:p w:rsidR="00F51CFE" w:rsidRPr="000A7A74" w:rsidRDefault="00F51CFE" w:rsidP="000A7A74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0A7A74">
        <w:rPr>
          <w:i/>
          <w:sz w:val="28"/>
          <w:szCs w:val="28"/>
          <w:lang w:val="uk-UA"/>
        </w:rPr>
        <w:t>2. Рівності: а – 0 = а; а – а = 0, де а будь – яке число.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(Слайд 6, слайд 7, слайд 8, слайд 9 ).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 w:rsidRPr="000A7A74">
        <w:rPr>
          <w:i/>
          <w:sz w:val="28"/>
          <w:szCs w:val="28"/>
          <w:lang w:val="uk-UA"/>
        </w:rPr>
        <w:t>3. Цікаві задачі на віднімання.</w:t>
      </w:r>
      <w:r>
        <w:rPr>
          <w:sz w:val="28"/>
          <w:szCs w:val="28"/>
          <w:lang w:val="uk-UA"/>
        </w:rPr>
        <w:t xml:space="preserve"> (Слайд 10).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Зауважую, що зменшуване  кожного наступного приклада є від</w:t>
      </w:r>
      <w:r w:rsidRPr="000A7A74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ємником попереднього.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(Слайд 11).</w:t>
      </w:r>
    </w:p>
    <w:p w:rsidR="00F51CFE" w:rsidRPr="00F2314C" w:rsidRDefault="00F51CFE" w:rsidP="000A7A74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F2314C">
        <w:rPr>
          <w:i/>
          <w:sz w:val="28"/>
          <w:szCs w:val="28"/>
          <w:lang w:val="uk-UA"/>
        </w:rPr>
        <w:t xml:space="preserve">4. Властивості віднімання: 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Віднімання числа від суми (Слайд 12; слайд 13);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Віднімання суми від числа (Слайд 14; слайд 15).</w:t>
      </w:r>
    </w:p>
    <w:p w:rsidR="00F51CFE" w:rsidRPr="005169CF" w:rsidRDefault="00F51CFE" w:rsidP="000A7A74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5169CF">
        <w:rPr>
          <w:i/>
          <w:sz w:val="28"/>
          <w:szCs w:val="28"/>
          <w:lang w:val="uk-UA"/>
        </w:rPr>
        <w:t xml:space="preserve">5. Приклади застосування властивостей віднімання. </w:t>
      </w:r>
    </w:p>
    <w:p w:rsidR="00F51CFE" w:rsidRPr="00DF4279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Обчисліть раціональним способом (Слайд 16 ). </w:t>
      </w:r>
    </w:p>
    <w:p w:rsidR="00F51CFE" w:rsidRPr="005169CF" w:rsidRDefault="00F51CFE" w:rsidP="000A7A74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  <w:lang w:val="uk-UA"/>
        </w:rPr>
        <w:t xml:space="preserve">. </w:t>
      </w:r>
      <w:r w:rsidRPr="005169CF">
        <w:rPr>
          <w:b/>
          <w:sz w:val="28"/>
          <w:szCs w:val="28"/>
          <w:lang w:val="uk-UA"/>
        </w:rPr>
        <w:t>Удосконалення знань і вмінь.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Цікавий факт для тих, хто любить тварин. (Слайд 17 ).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Ігровий момент </w:t>
      </w:r>
      <w:r w:rsidRPr="00E00706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 xml:space="preserve"> Шифрувальник</w:t>
      </w:r>
      <w:r w:rsidRPr="00E00706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. (Слайд 18, слайд 19, слайд 20).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Додаткове завдання (Слайд 21, слайд 22 ).</w:t>
      </w:r>
    </w:p>
    <w:p w:rsidR="00F51CFE" w:rsidRPr="005169CF" w:rsidRDefault="00F51CFE" w:rsidP="000A7A74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F071A4">
        <w:rPr>
          <w:b/>
          <w:sz w:val="28"/>
          <w:szCs w:val="28"/>
          <w:lang w:val="en-US"/>
        </w:rPr>
        <w:t>V</w:t>
      </w:r>
      <w:r w:rsidRPr="000A7A74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  <w:r w:rsidRPr="005169CF">
        <w:rPr>
          <w:b/>
          <w:sz w:val="28"/>
          <w:szCs w:val="28"/>
          <w:lang w:val="uk-UA"/>
        </w:rPr>
        <w:t>Діагностика рівня засвоєння знань і вмінь.</w:t>
      </w:r>
    </w:p>
    <w:p w:rsidR="00F51CFE" w:rsidRPr="005169CF" w:rsidRDefault="00F51CFE" w:rsidP="000A7A74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5169CF">
        <w:rPr>
          <w:i/>
          <w:sz w:val="28"/>
          <w:szCs w:val="28"/>
          <w:lang w:val="uk-UA"/>
        </w:rPr>
        <w:t xml:space="preserve">Математичний диктант із взаємоперевіркою : </w:t>
      </w:r>
    </w:p>
    <w:p w:rsidR="00F51CFE" w:rsidRPr="002F5D78" w:rsidRDefault="00F51CFE" w:rsidP="000A7A74">
      <w:pPr>
        <w:pStyle w:val="ListParagraph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 w:rsidRPr="002F5D78">
        <w:rPr>
          <w:sz w:val="28"/>
          <w:szCs w:val="28"/>
          <w:lang w:val="uk-UA"/>
        </w:rPr>
        <w:t xml:space="preserve">Різницю чисел а і </w:t>
      </w:r>
      <w:r w:rsidRPr="002F5D78">
        <w:rPr>
          <w:sz w:val="28"/>
          <w:szCs w:val="28"/>
          <w:lang w:val="en-US"/>
        </w:rPr>
        <w:t>b</w:t>
      </w:r>
      <w:r w:rsidRPr="002F5D78">
        <w:rPr>
          <w:sz w:val="28"/>
          <w:szCs w:val="28"/>
          <w:lang w:val="uk-UA"/>
        </w:rPr>
        <w:t xml:space="preserve"> записують так …</w:t>
      </w:r>
    </w:p>
    <w:p w:rsidR="00F51CFE" w:rsidRPr="002F5D78" w:rsidRDefault="00F51CFE" w:rsidP="000A7A74">
      <w:pPr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2 ) </w:t>
      </w:r>
      <w:r w:rsidRPr="002F5D78">
        <w:rPr>
          <w:sz w:val="28"/>
          <w:szCs w:val="28"/>
          <w:lang w:val="uk-UA"/>
        </w:rPr>
        <w:t xml:space="preserve">Відняти від числа а число с означає знайти таке число х, щоб правильною була рівність. . . </w:t>
      </w:r>
    </w:p>
    <w:p w:rsidR="00F51CFE" w:rsidRPr="002F5D78" w:rsidRDefault="00F51CFE" w:rsidP="000A7A74">
      <w:pPr>
        <w:spacing w:line="360" w:lineRule="auto"/>
        <w:ind w:left="360"/>
        <w:jc w:val="both"/>
        <w:rPr>
          <w:sz w:val="28"/>
          <w:szCs w:val="28"/>
          <w:lang w:val="uk-UA"/>
        </w:rPr>
      </w:pPr>
      <w:r w:rsidRPr="002F5D78">
        <w:rPr>
          <w:sz w:val="28"/>
          <w:szCs w:val="28"/>
          <w:lang w:val="uk-UA"/>
        </w:rPr>
        <w:t>3)</w:t>
      </w:r>
      <w:r>
        <w:rPr>
          <w:sz w:val="28"/>
          <w:szCs w:val="28"/>
          <w:lang w:val="uk-UA"/>
        </w:rPr>
        <w:t xml:space="preserve"> </w:t>
      </w:r>
      <w:r w:rsidRPr="002F5D78">
        <w:rPr>
          <w:sz w:val="28"/>
          <w:szCs w:val="28"/>
          <w:lang w:val="uk-UA"/>
        </w:rPr>
        <w:t xml:space="preserve">Речення </w:t>
      </w:r>
      <w:r w:rsidRPr="002F5D78">
        <w:rPr>
          <w:sz w:val="28"/>
          <w:szCs w:val="28"/>
        </w:rPr>
        <w:t>“</w:t>
      </w:r>
      <w:r w:rsidRPr="002F5D78">
        <w:rPr>
          <w:sz w:val="28"/>
          <w:szCs w:val="28"/>
          <w:lang w:val="uk-UA"/>
        </w:rPr>
        <w:t xml:space="preserve"> Число а більше від </w:t>
      </w:r>
      <w:r w:rsidRPr="002F5D78">
        <w:rPr>
          <w:sz w:val="28"/>
          <w:szCs w:val="28"/>
          <w:lang w:val="en-US"/>
        </w:rPr>
        <w:t>b</w:t>
      </w:r>
      <w:r w:rsidRPr="002F5D78">
        <w:rPr>
          <w:sz w:val="28"/>
          <w:szCs w:val="28"/>
          <w:lang w:val="uk-UA"/>
        </w:rPr>
        <w:t xml:space="preserve">  на </w:t>
      </w:r>
      <w:smartTag w:uri="urn:schemas-microsoft-com:office:smarttags" w:element="metricconverter">
        <w:smartTagPr>
          <w:attr w:name="ProductID" w:val="7”"/>
        </w:smartTagPr>
        <w:r w:rsidRPr="002F5D78">
          <w:rPr>
            <w:sz w:val="28"/>
            <w:szCs w:val="28"/>
            <w:lang w:val="uk-UA"/>
          </w:rPr>
          <w:t>7</w:t>
        </w:r>
        <w:r w:rsidRPr="002F5D78">
          <w:rPr>
            <w:sz w:val="28"/>
            <w:szCs w:val="28"/>
          </w:rPr>
          <w:t>”</w:t>
        </w:r>
      </w:smartTag>
      <w:r w:rsidRPr="002F5D78">
        <w:rPr>
          <w:sz w:val="28"/>
          <w:szCs w:val="28"/>
          <w:lang w:val="uk-UA"/>
        </w:rPr>
        <w:t xml:space="preserve"> рівністю можна записати так . . .</w:t>
      </w:r>
    </w:p>
    <w:p w:rsidR="00F51CFE" w:rsidRPr="002F5D78" w:rsidRDefault="00F51CFE" w:rsidP="000A7A74">
      <w:pPr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4) </w:t>
      </w:r>
      <w:r w:rsidRPr="002F5D78">
        <w:rPr>
          <w:sz w:val="28"/>
          <w:szCs w:val="28"/>
          <w:lang w:val="uk-UA"/>
        </w:rPr>
        <w:t xml:space="preserve">Якщо число а більше від числа с на </w:t>
      </w:r>
      <w:r w:rsidRPr="002F5D78">
        <w:rPr>
          <w:sz w:val="28"/>
          <w:szCs w:val="28"/>
          <w:lang w:val="en-US"/>
        </w:rPr>
        <w:t>b</w:t>
      </w:r>
      <w:r w:rsidRPr="002F5D78">
        <w:rPr>
          <w:sz w:val="28"/>
          <w:szCs w:val="28"/>
          <w:lang w:val="uk-UA"/>
        </w:rPr>
        <w:t>, то правильною буде рівність. . .</w:t>
      </w:r>
    </w:p>
    <w:p w:rsidR="00F51CFE" w:rsidRPr="002F5D78" w:rsidRDefault="00F51CFE" w:rsidP="000A7A74">
      <w:pPr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5) </w:t>
      </w:r>
      <w:r w:rsidRPr="002F5D78">
        <w:rPr>
          <w:sz w:val="28"/>
          <w:szCs w:val="28"/>
          <w:lang w:val="uk-UA"/>
        </w:rPr>
        <w:t>Знайдіть різницю чисел 34021 та 30020 . . .</w:t>
      </w:r>
    </w:p>
    <w:p w:rsidR="00F51CFE" w:rsidRPr="002F5D78" w:rsidRDefault="00F51CFE" w:rsidP="000A7A74">
      <w:pPr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6) </w:t>
      </w:r>
      <w:r w:rsidRPr="002F5D78">
        <w:rPr>
          <w:sz w:val="28"/>
          <w:szCs w:val="28"/>
          <w:lang w:val="uk-UA"/>
        </w:rPr>
        <w:t>Різниця між п’ятьма та трьома мільйонами дорівнює . . .</w:t>
      </w:r>
    </w:p>
    <w:p w:rsidR="00F51CFE" w:rsidRPr="002F5D78" w:rsidRDefault="00F51CFE" w:rsidP="000A7A74">
      <w:pPr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7) </w:t>
      </w:r>
      <w:r w:rsidRPr="002F5D78">
        <w:rPr>
          <w:sz w:val="28"/>
          <w:szCs w:val="28"/>
          <w:lang w:val="uk-UA"/>
        </w:rPr>
        <w:t>Запишіть і знайдіть різницю, якщо зменшуване складається з п’ятисот тисяч, а від’ємник – з п’яти сотень…</w:t>
      </w:r>
    </w:p>
    <w:p w:rsidR="00F51CFE" w:rsidRPr="002F5D78" w:rsidRDefault="00F51CFE" w:rsidP="000A7A74">
      <w:pPr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8) </w:t>
      </w:r>
      <w:r w:rsidRPr="002F5D78">
        <w:rPr>
          <w:sz w:val="28"/>
          <w:szCs w:val="28"/>
          <w:lang w:val="uk-UA"/>
        </w:rPr>
        <w:t>Знайдіть від’ємник, якщо зменшуване 7000300, а різниця 299000 . . .</w:t>
      </w:r>
    </w:p>
    <w:p w:rsidR="00F51CFE" w:rsidRPr="002F5D78" w:rsidRDefault="00F51CFE" w:rsidP="000A7A74">
      <w:pPr>
        <w:spacing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9) </w:t>
      </w:r>
      <w:r w:rsidRPr="002F5D78">
        <w:rPr>
          <w:sz w:val="28"/>
          <w:szCs w:val="28"/>
          <w:lang w:val="uk-UA"/>
        </w:rPr>
        <w:t>Обчисліть різницю чисел 4000303 та 3000202. . 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10)</w:t>
      </w:r>
      <w:r w:rsidRPr="002F5D78">
        <w:rPr>
          <w:sz w:val="28"/>
          <w:szCs w:val="28"/>
          <w:lang w:val="uk-UA"/>
        </w:rPr>
        <w:t xml:space="preserve">Різниця між найбільшим та найменшим трицифровими числами дорівнює. . . 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(Слайд 23 ) .</w:t>
      </w:r>
    </w:p>
    <w:p w:rsidR="00F51CFE" w:rsidRPr="005169CF" w:rsidRDefault="00F51CFE" w:rsidP="000A7A74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F071A4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uk-UA"/>
        </w:rPr>
        <w:t xml:space="preserve">. </w:t>
      </w:r>
      <w:r w:rsidRPr="005169CF">
        <w:rPr>
          <w:b/>
          <w:sz w:val="28"/>
          <w:szCs w:val="28"/>
          <w:lang w:val="uk-UA"/>
        </w:rPr>
        <w:t>Підсумок уроку.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Математичний кросворд: (Слайд 24 )</w:t>
      </w:r>
    </w:p>
    <w:p w:rsidR="00F51CFE" w:rsidRPr="005169CF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Математичні </w:t>
      </w:r>
      <w:r w:rsidRPr="000A7A74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>+</w:t>
      </w:r>
      <w:r w:rsidRPr="000A7A74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,</w:t>
      </w:r>
      <w:r w:rsidRPr="000A7A7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0A7A74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 xml:space="preserve">- </w:t>
      </w:r>
      <w:r w:rsidRPr="000A7A74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>,</w:t>
      </w:r>
      <w:r w:rsidRPr="000A7A74">
        <w:rPr>
          <w:sz w:val="28"/>
          <w:szCs w:val="28"/>
        </w:rPr>
        <w:t xml:space="preserve"> “ : ”</w:t>
      </w:r>
      <w:r>
        <w:rPr>
          <w:sz w:val="28"/>
          <w:szCs w:val="28"/>
          <w:lang w:val="uk-UA"/>
        </w:rPr>
        <w:t>,</w:t>
      </w:r>
      <w:r w:rsidRPr="000A7A74">
        <w:rPr>
          <w:sz w:val="28"/>
          <w:szCs w:val="28"/>
        </w:rPr>
        <w:t xml:space="preserve"> “</w:t>
      </w:r>
      <w:r>
        <w:rPr>
          <w:sz w:val="28"/>
          <w:szCs w:val="28"/>
          <w:lang w:val="uk-UA"/>
        </w:rPr>
        <w:t xml:space="preserve"> * </w:t>
      </w:r>
      <w:r w:rsidRPr="000A7A74">
        <w:rPr>
          <w:sz w:val="28"/>
          <w:szCs w:val="28"/>
        </w:rPr>
        <w:t xml:space="preserve">” </w:t>
      </w:r>
      <w:r>
        <w:rPr>
          <w:sz w:val="28"/>
          <w:szCs w:val="28"/>
          <w:lang w:val="uk-UA"/>
        </w:rPr>
        <w:t>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2) </w:t>
      </w:r>
      <w:r w:rsidRPr="000A7A74">
        <w:rPr>
          <w:sz w:val="28"/>
          <w:szCs w:val="28"/>
        </w:rPr>
        <w:t xml:space="preserve">“ </w:t>
      </w:r>
      <w:r>
        <w:rPr>
          <w:sz w:val="28"/>
          <w:szCs w:val="28"/>
          <w:lang w:val="uk-UA"/>
        </w:rPr>
        <w:t>…</w:t>
      </w:r>
      <w:r w:rsidRPr="000A7A74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-  цариця наук.</w:t>
      </w:r>
      <w:r w:rsidRPr="000A7A74">
        <w:rPr>
          <w:sz w:val="28"/>
          <w:szCs w:val="28"/>
        </w:rPr>
        <w:t xml:space="preserve"> ”</w:t>
      </w:r>
      <w:r>
        <w:rPr>
          <w:sz w:val="28"/>
          <w:szCs w:val="28"/>
          <w:lang w:val="uk-UA"/>
        </w:rPr>
        <w:t xml:space="preserve"> </w:t>
      </w:r>
    </w:p>
    <w:p w:rsidR="00F51CFE" w:rsidRPr="008A094C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Властивість додавання  а +</w:t>
      </w:r>
      <w:r w:rsidRPr="008A094C">
        <w:rPr>
          <w:sz w:val="28"/>
          <w:szCs w:val="28"/>
        </w:rPr>
        <w:t xml:space="preserve"> </w:t>
      </w:r>
      <w:r w:rsidRPr="002F5D78">
        <w:rPr>
          <w:sz w:val="28"/>
          <w:szCs w:val="28"/>
          <w:lang w:val="en-US"/>
        </w:rPr>
        <w:t>b</w:t>
      </w:r>
      <w:r>
        <w:rPr>
          <w:sz w:val="28"/>
          <w:szCs w:val="28"/>
          <w:lang w:val="uk-UA"/>
        </w:rPr>
        <w:t xml:space="preserve"> = </w:t>
      </w:r>
      <w:r w:rsidRPr="002F5D78">
        <w:rPr>
          <w:sz w:val="28"/>
          <w:szCs w:val="28"/>
          <w:lang w:val="en-US"/>
        </w:rPr>
        <w:t>b</w:t>
      </w:r>
      <w:r>
        <w:rPr>
          <w:sz w:val="28"/>
          <w:szCs w:val="28"/>
          <w:lang w:val="uk-UA"/>
        </w:rPr>
        <w:t xml:space="preserve"> + а.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4) Результат дії віднімання.</w:t>
      </w:r>
    </w:p>
    <w:p w:rsidR="00F51CFE" w:rsidRPr="008A094C" w:rsidRDefault="00F51CFE" w:rsidP="000A7A7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5) Знак </w:t>
      </w:r>
      <w:r w:rsidRPr="008A094C">
        <w:rPr>
          <w:sz w:val="28"/>
          <w:szCs w:val="28"/>
        </w:rPr>
        <w:t>“</w:t>
      </w:r>
      <w:r>
        <w:rPr>
          <w:sz w:val="28"/>
          <w:szCs w:val="28"/>
          <w:lang w:val="uk-UA"/>
        </w:rPr>
        <w:t xml:space="preserve"> ˃ </w:t>
      </w:r>
      <w:r w:rsidRPr="008A094C">
        <w:rPr>
          <w:sz w:val="28"/>
          <w:szCs w:val="28"/>
        </w:rPr>
        <w:t>”</w:t>
      </w:r>
      <w:r>
        <w:rPr>
          <w:sz w:val="28"/>
          <w:szCs w:val="28"/>
          <w:lang w:val="uk-UA"/>
        </w:rPr>
        <w:t xml:space="preserve"> 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 w:rsidRPr="008A094C">
        <w:rPr>
          <w:sz w:val="28"/>
          <w:szCs w:val="28"/>
        </w:rPr>
        <w:t xml:space="preserve">6) </w:t>
      </w:r>
      <w:r>
        <w:rPr>
          <w:sz w:val="28"/>
          <w:szCs w:val="28"/>
          <w:lang w:val="uk-UA"/>
        </w:rPr>
        <w:t>Властивість додавання (а +</w:t>
      </w:r>
      <w:r w:rsidRPr="008A094C">
        <w:rPr>
          <w:sz w:val="28"/>
          <w:szCs w:val="28"/>
        </w:rPr>
        <w:t xml:space="preserve"> </w:t>
      </w:r>
      <w:r w:rsidRPr="002F5D78">
        <w:rPr>
          <w:sz w:val="28"/>
          <w:szCs w:val="28"/>
          <w:lang w:val="en-US"/>
        </w:rPr>
        <w:t>b</w:t>
      </w:r>
      <w:r>
        <w:rPr>
          <w:sz w:val="28"/>
          <w:szCs w:val="28"/>
          <w:lang w:val="uk-UA"/>
        </w:rPr>
        <w:t xml:space="preserve">) + с = а + ( </w:t>
      </w:r>
      <w:r w:rsidRPr="002F5D78">
        <w:rPr>
          <w:sz w:val="28"/>
          <w:szCs w:val="28"/>
          <w:lang w:val="en-US"/>
        </w:rPr>
        <w:t>b</w:t>
      </w:r>
      <w:r>
        <w:rPr>
          <w:sz w:val="28"/>
          <w:szCs w:val="28"/>
          <w:lang w:val="uk-UA"/>
        </w:rPr>
        <w:t xml:space="preserve"> + с ).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7) Компонент дії віднімання.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8) Компонент дії додавання.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9) Знак </w:t>
      </w:r>
      <w:r w:rsidRPr="000A7A74">
        <w:rPr>
          <w:sz w:val="28"/>
          <w:szCs w:val="28"/>
        </w:rPr>
        <w:t>“ - ”</w:t>
      </w:r>
      <w:r>
        <w:rPr>
          <w:sz w:val="28"/>
          <w:szCs w:val="28"/>
        </w:rPr>
        <w:t>.</w:t>
      </w:r>
    </w:p>
    <w:p w:rsidR="00F51CFE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10) Знак </w:t>
      </w:r>
      <w:r w:rsidRPr="000A7A74">
        <w:rPr>
          <w:sz w:val="28"/>
          <w:szCs w:val="28"/>
        </w:rPr>
        <w:t>“ ˂ ”</w:t>
      </w:r>
      <w:r>
        <w:rPr>
          <w:sz w:val="28"/>
          <w:szCs w:val="28"/>
        </w:rPr>
        <w:t>.</w:t>
      </w:r>
    </w:p>
    <w:p w:rsidR="00F51CFE" w:rsidRPr="008A094C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 w:rsidRPr="00F071A4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  <w:lang w:val="uk-UA"/>
        </w:rPr>
        <w:t xml:space="preserve">. </w:t>
      </w:r>
      <w:r w:rsidRPr="005169CF">
        <w:rPr>
          <w:b/>
          <w:sz w:val="28"/>
          <w:szCs w:val="28"/>
          <w:lang w:val="uk-UA"/>
        </w:rPr>
        <w:t>Домашнє завдання</w:t>
      </w:r>
      <w:r>
        <w:rPr>
          <w:sz w:val="28"/>
          <w:szCs w:val="28"/>
          <w:lang w:val="uk-UA"/>
        </w:rPr>
        <w:t xml:space="preserve"> (Слайд 25 ).</w:t>
      </w:r>
    </w:p>
    <w:p w:rsidR="00F51CFE" w:rsidRPr="008A094C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</w:p>
    <w:p w:rsidR="00F51CFE" w:rsidRPr="002F5D78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</w:p>
    <w:p w:rsidR="00F51CFE" w:rsidRPr="002F5D78" w:rsidRDefault="00F51CFE" w:rsidP="000A7A74">
      <w:pPr>
        <w:spacing w:line="360" w:lineRule="auto"/>
        <w:ind w:left="360"/>
        <w:jc w:val="both"/>
        <w:rPr>
          <w:sz w:val="28"/>
          <w:szCs w:val="28"/>
          <w:lang w:val="uk-UA"/>
        </w:rPr>
      </w:pPr>
    </w:p>
    <w:p w:rsidR="00F51CFE" w:rsidRPr="002F5D78" w:rsidRDefault="00F51CFE" w:rsidP="000A7A74">
      <w:pPr>
        <w:spacing w:line="360" w:lineRule="auto"/>
        <w:jc w:val="both"/>
        <w:rPr>
          <w:sz w:val="28"/>
          <w:szCs w:val="28"/>
          <w:lang w:val="uk-UA"/>
        </w:rPr>
      </w:pPr>
      <w:r w:rsidRPr="002F5D78">
        <w:rPr>
          <w:sz w:val="28"/>
          <w:szCs w:val="28"/>
          <w:lang w:val="uk-UA"/>
        </w:rPr>
        <w:t xml:space="preserve"> </w:t>
      </w:r>
    </w:p>
    <w:p w:rsidR="00F51CFE" w:rsidRPr="00F071A4" w:rsidRDefault="00F51CFE" w:rsidP="000A7A74">
      <w:pPr>
        <w:pStyle w:val="ListParagraph"/>
        <w:spacing w:line="360" w:lineRule="auto"/>
        <w:jc w:val="both"/>
        <w:rPr>
          <w:sz w:val="28"/>
          <w:szCs w:val="28"/>
          <w:lang w:val="uk-UA"/>
        </w:rPr>
      </w:pPr>
    </w:p>
    <w:sectPr w:rsidR="00F51CFE" w:rsidRPr="00F071A4" w:rsidSect="00BE02F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515AB"/>
    <w:multiLevelType w:val="hybridMultilevel"/>
    <w:tmpl w:val="2EC6CDB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BF669B9"/>
    <w:multiLevelType w:val="hybridMultilevel"/>
    <w:tmpl w:val="7DC68E3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34E0"/>
    <w:rsid w:val="00061E93"/>
    <w:rsid w:val="000A7A74"/>
    <w:rsid w:val="00144FB3"/>
    <w:rsid w:val="00192398"/>
    <w:rsid w:val="001B475F"/>
    <w:rsid w:val="00250C2E"/>
    <w:rsid w:val="002F5D78"/>
    <w:rsid w:val="005169CF"/>
    <w:rsid w:val="005A3D64"/>
    <w:rsid w:val="0071731C"/>
    <w:rsid w:val="008653E0"/>
    <w:rsid w:val="008A094C"/>
    <w:rsid w:val="008B260D"/>
    <w:rsid w:val="009832B6"/>
    <w:rsid w:val="00A54EA4"/>
    <w:rsid w:val="00B861AF"/>
    <w:rsid w:val="00BE02F4"/>
    <w:rsid w:val="00C11497"/>
    <w:rsid w:val="00C307AD"/>
    <w:rsid w:val="00D13400"/>
    <w:rsid w:val="00DA6DDB"/>
    <w:rsid w:val="00DF4279"/>
    <w:rsid w:val="00E00706"/>
    <w:rsid w:val="00EE4EC5"/>
    <w:rsid w:val="00F071A4"/>
    <w:rsid w:val="00F2314C"/>
    <w:rsid w:val="00F3660F"/>
    <w:rsid w:val="00F51CFE"/>
    <w:rsid w:val="00FA4C32"/>
    <w:rsid w:val="00FD3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400"/>
    <w:pPr>
      <w:spacing w:after="200"/>
    </w:pPr>
    <w:rPr>
      <w:color w:val="000000"/>
      <w:sz w:val="24"/>
      <w:szCs w:val="19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D13400"/>
    <w:rPr>
      <w:b/>
      <w:bCs/>
      <w:color w:val="4F81BD"/>
      <w:sz w:val="18"/>
      <w:szCs w:val="18"/>
    </w:rPr>
  </w:style>
  <w:style w:type="paragraph" w:styleId="ListParagraph">
    <w:name w:val="List Paragraph"/>
    <w:basedOn w:val="Normal"/>
    <w:uiPriority w:val="99"/>
    <w:qFormat/>
    <w:rsid w:val="00F071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147</TotalTime>
  <Pages>4</Pages>
  <Words>466</Words>
  <Characters>2662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User</cp:lastModifiedBy>
  <cp:revision>3</cp:revision>
  <dcterms:created xsi:type="dcterms:W3CDTF">2013-02-20T19:34:00Z</dcterms:created>
  <dcterms:modified xsi:type="dcterms:W3CDTF">2013-06-18T08:48:00Z</dcterms:modified>
</cp:coreProperties>
</file>